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4D2" w:rsidRPr="000A66A6" w:rsidRDefault="009824D2" w:rsidP="007A3994">
      <w:pPr>
        <w:spacing w:after="0" w:line="240" w:lineRule="auto"/>
        <w:jc w:val="center"/>
        <w:rPr>
          <w:rFonts w:ascii="Times New Roman" w:hAnsi="Times New Roman"/>
          <w:bCs/>
          <w:sz w:val="28"/>
          <w:szCs w:val="20"/>
          <w:lang w:val="uk-UA" w:eastAsia="ru-RU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8pt;margin-top:-38.7pt;width:60.5pt;height:1in;z-index:251658240;visibility:visible;mso-wrap-edited:f" o:preferrelative="f" wrapcoords="-173 0 -173 21458 21600 21458 21600 0 -173 0">
            <v:imagedata r:id="rId5" o:title=""/>
            <o:lock v:ext="edit" aspectratio="f"/>
          </v:shape>
          <o:OLEObject Type="Embed" ProgID="Word.Picture.8" ShapeID="_x0000_s1026" DrawAspect="Content" ObjectID="_1531303824" r:id="rId6"/>
        </w:pict>
      </w:r>
    </w:p>
    <w:p w:rsidR="009824D2" w:rsidRDefault="009824D2" w:rsidP="007A3994">
      <w:pPr>
        <w:spacing w:after="0" w:line="240" w:lineRule="auto"/>
        <w:jc w:val="center"/>
        <w:rPr>
          <w:rFonts w:ascii="Times New Roman" w:hAnsi="Times New Roman"/>
          <w:bCs/>
          <w:sz w:val="28"/>
          <w:szCs w:val="20"/>
          <w:lang w:val="uk-UA" w:eastAsia="ru-RU"/>
        </w:rPr>
      </w:pPr>
    </w:p>
    <w:p w:rsidR="009824D2" w:rsidRDefault="009824D2" w:rsidP="007A3994">
      <w:pPr>
        <w:spacing w:after="0" w:line="240" w:lineRule="auto"/>
        <w:jc w:val="center"/>
        <w:rPr>
          <w:rFonts w:ascii="Times New Roman" w:hAnsi="Times New Roman"/>
          <w:bCs/>
          <w:sz w:val="28"/>
          <w:szCs w:val="20"/>
          <w:lang w:val="uk-UA" w:eastAsia="ru-RU"/>
        </w:rPr>
      </w:pPr>
    </w:p>
    <w:p w:rsidR="009824D2" w:rsidRPr="00187270" w:rsidRDefault="009824D2" w:rsidP="007A399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0"/>
          <w:lang w:val="uk-UA" w:eastAsia="ru-RU"/>
        </w:rPr>
      </w:pPr>
      <w:r w:rsidRPr="00187270">
        <w:rPr>
          <w:rFonts w:ascii="Times New Roman" w:hAnsi="Times New Roman"/>
          <w:b/>
          <w:bCs/>
          <w:sz w:val="28"/>
          <w:szCs w:val="20"/>
          <w:lang w:val="uk-UA" w:eastAsia="ru-RU"/>
        </w:rPr>
        <w:t>ЛИСИЧАНСЬКА МІСЬКА РАДА</w:t>
      </w:r>
    </w:p>
    <w:p w:rsidR="009824D2" w:rsidRPr="00187270" w:rsidRDefault="009824D2" w:rsidP="007A3994">
      <w:pPr>
        <w:spacing w:after="0" w:line="240" w:lineRule="auto"/>
        <w:jc w:val="center"/>
        <w:rPr>
          <w:rFonts w:ascii="Times New Roman" w:hAnsi="Times New Roman"/>
          <w:b/>
          <w:sz w:val="28"/>
          <w:szCs w:val="20"/>
          <w:lang w:val="uk-UA" w:eastAsia="ru-RU"/>
        </w:rPr>
      </w:pPr>
      <w:r w:rsidRPr="00187270">
        <w:rPr>
          <w:rFonts w:ascii="Times New Roman CYR" w:hAnsi="Times New Roman CYR" w:cs="Times New Roman CYR"/>
          <w:b/>
          <w:sz w:val="28"/>
          <w:szCs w:val="28"/>
          <w:lang w:val="uk-UA" w:eastAsia="ru-RU"/>
        </w:rPr>
        <w:t>СЬОМОГО СКЛИКАННЯ</w:t>
      </w:r>
    </w:p>
    <w:p w:rsidR="009824D2" w:rsidRPr="00187270" w:rsidRDefault="009824D2" w:rsidP="007A399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0"/>
          <w:lang w:val="uk-UA" w:eastAsia="ru-RU"/>
        </w:rPr>
      </w:pPr>
      <w:r w:rsidRPr="00187270">
        <w:rPr>
          <w:rFonts w:ascii="Times New Roman" w:hAnsi="Times New Roman"/>
          <w:b/>
          <w:bCs/>
          <w:sz w:val="28"/>
          <w:szCs w:val="20"/>
          <w:lang w:val="uk-UA" w:eastAsia="ru-RU"/>
        </w:rPr>
        <w:t>дванадцята сесія</w:t>
      </w:r>
    </w:p>
    <w:p w:rsidR="009824D2" w:rsidRPr="00187270" w:rsidRDefault="009824D2" w:rsidP="007A399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0"/>
          <w:lang w:val="uk-UA" w:eastAsia="ru-RU"/>
        </w:rPr>
      </w:pPr>
    </w:p>
    <w:p w:rsidR="009824D2" w:rsidRPr="00187270" w:rsidRDefault="009824D2" w:rsidP="007A399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0"/>
          <w:lang w:val="uk-UA" w:eastAsia="ru-RU"/>
        </w:rPr>
      </w:pPr>
      <w:r w:rsidRPr="00187270">
        <w:rPr>
          <w:rFonts w:ascii="Times New Roman" w:hAnsi="Times New Roman"/>
          <w:b/>
          <w:sz w:val="28"/>
          <w:szCs w:val="20"/>
          <w:lang w:val="uk-UA" w:eastAsia="ru-RU"/>
        </w:rPr>
        <w:t>РІШЕННЯ</w:t>
      </w:r>
    </w:p>
    <w:p w:rsidR="009824D2" w:rsidRPr="000A66A6" w:rsidRDefault="009824D2" w:rsidP="007A3994">
      <w:pPr>
        <w:spacing w:after="0" w:line="240" w:lineRule="auto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7A3994">
      <w:pPr>
        <w:spacing w:after="0" w:line="240" w:lineRule="auto"/>
        <w:rPr>
          <w:rFonts w:ascii="Times New Roman" w:hAnsi="Times New Roman"/>
          <w:sz w:val="28"/>
          <w:szCs w:val="20"/>
          <w:lang w:val="uk-UA" w:eastAsia="ru-RU"/>
        </w:rPr>
      </w:pPr>
      <w:r>
        <w:rPr>
          <w:rFonts w:ascii="Times New Roman" w:hAnsi="Times New Roman"/>
          <w:sz w:val="28"/>
          <w:szCs w:val="20"/>
          <w:lang w:val="uk-UA" w:eastAsia="ru-RU"/>
        </w:rPr>
        <w:t xml:space="preserve">28.07. 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>2016 р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  <w:t xml:space="preserve">    </w:t>
      </w:r>
      <w:r>
        <w:rPr>
          <w:rFonts w:ascii="Times New Roman" w:hAnsi="Times New Roman"/>
          <w:sz w:val="28"/>
          <w:szCs w:val="20"/>
          <w:lang w:val="uk-UA" w:eastAsia="ru-RU"/>
        </w:rPr>
        <w:t xml:space="preserve">           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>м. Лисичанськ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  <w:r>
        <w:rPr>
          <w:rFonts w:ascii="Times New Roman" w:hAnsi="Times New Roman"/>
          <w:sz w:val="28"/>
          <w:szCs w:val="20"/>
          <w:lang w:val="uk-UA" w:eastAsia="ru-RU"/>
        </w:rPr>
        <w:t xml:space="preserve">          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>№</w:t>
      </w:r>
      <w:r>
        <w:rPr>
          <w:rFonts w:ascii="Times New Roman" w:hAnsi="Times New Roman"/>
          <w:sz w:val="28"/>
          <w:szCs w:val="20"/>
          <w:lang w:val="uk-UA" w:eastAsia="ru-RU"/>
        </w:rPr>
        <w:t xml:space="preserve"> 12/197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</w:p>
    <w:p w:rsidR="009824D2" w:rsidRPr="000A66A6" w:rsidRDefault="009824D2" w:rsidP="007A3994">
      <w:pPr>
        <w:spacing w:after="0" w:line="240" w:lineRule="auto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7A3994">
      <w:pPr>
        <w:spacing w:after="0" w:line="240" w:lineRule="auto"/>
        <w:rPr>
          <w:rFonts w:ascii="Times New Roman" w:hAnsi="Times New Roman"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sz w:val="28"/>
          <w:szCs w:val="20"/>
          <w:lang w:val="uk-UA" w:eastAsia="ru-RU"/>
        </w:rPr>
        <w:tab/>
      </w:r>
    </w:p>
    <w:p w:rsidR="009824D2" w:rsidRPr="000A66A6" w:rsidRDefault="009824D2" w:rsidP="000F6C18">
      <w:pPr>
        <w:spacing w:after="0" w:line="240" w:lineRule="auto"/>
        <w:rPr>
          <w:rFonts w:ascii="Times New Roman" w:hAnsi="Times New Roman"/>
          <w:b/>
          <w:bCs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b/>
          <w:bCs/>
          <w:sz w:val="28"/>
          <w:szCs w:val="20"/>
          <w:lang w:val="uk-UA" w:eastAsia="ru-RU"/>
        </w:rPr>
        <w:t>Про реорганізацію навчального</w:t>
      </w:r>
    </w:p>
    <w:p w:rsidR="009824D2" w:rsidRPr="000A66A6" w:rsidRDefault="009824D2" w:rsidP="000F6C18">
      <w:pPr>
        <w:spacing w:after="0" w:line="240" w:lineRule="auto"/>
        <w:rPr>
          <w:rFonts w:ascii="Times New Roman" w:hAnsi="Times New Roman"/>
          <w:b/>
          <w:bCs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b/>
          <w:bCs/>
          <w:sz w:val="28"/>
          <w:szCs w:val="20"/>
          <w:lang w:val="uk-UA" w:eastAsia="ru-RU"/>
        </w:rPr>
        <w:t>закладу відділу освіти</w:t>
      </w:r>
    </w:p>
    <w:p w:rsidR="009824D2" w:rsidRPr="000A66A6" w:rsidRDefault="009824D2" w:rsidP="007A3994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555BD5">
      <w:pPr>
        <w:jc w:val="both"/>
        <w:rPr>
          <w:rFonts w:ascii="Times New Roman" w:hAnsi="Times New Roman"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sz w:val="28"/>
          <w:szCs w:val="20"/>
          <w:lang w:val="uk-UA" w:eastAsia="ru-RU"/>
        </w:rPr>
        <w:t xml:space="preserve">              Керуючись ст. 36 Закону України «Про освіту», ст. 11 Закону України «Про загальну середню освіту», ст. 26 Закону України «Про місцеве самоврядування в Україні</w:t>
      </w:r>
      <w:r w:rsidRPr="000A66A6">
        <w:rPr>
          <w:rFonts w:ascii="Times New Roman" w:hAnsi="Times New Roman"/>
          <w:sz w:val="24"/>
          <w:szCs w:val="24"/>
          <w:lang w:val="uk-UA" w:eastAsia="ru-RU"/>
        </w:rPr>
        <w:t>»,</w:t>
      </w:r>
      <w:r w:rsidRPr="000A66A6">
        <w:rPr>
          <w:rFonts w:ascii="Times New Roman" w:hAnsi="Times New Roman"/>
          <w:sz w:val="28"/>
          <w:szCs w:val="28"/>
          <w:lang w:val="uk-UA"/>
        </w:rPr>
        <w:t>ст. 104, ст. 106 Цивільного кодексу України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,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 xml:space="preserve"> з метою вдосконалення мережі загальноосвітніх навчальних закладів міста, міська рада</w:t>
      </w:r>
    </w:p>
    <w:p w:rsidR="009824D2" w:rsidRDefault="009824D2" w:rsidP="007A3994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b/>
          <w:bCs/>
          <w:sz w:val="28"/>
          <w:szCs w:val="20"/>
          <w:lang w:val="uk-UA" w:eastAsia="ru-RU"/>
        </w:rPr>
        <w:t>ВИРІШИЛА:</w:t>
      </w:r>
    </w:p>
    <w:p w:rsidR="009824D2" w:rsidRPr="000A66A6" w:rsidRDefault="009824D2" w:rsidP="007A3994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0"/>
          <w:lang w:val="uk-UA" w:eastAsia="ru-RU"/>
        </w:rPr>
      </w:pPr>
    </w:p>
    <w:p w:rsidR="009824D2" w:rsidRPr="000A66A6" w:rsidRDefault="009824D2" w:rsidP="007A39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0"/>
          <w:lang w:val="uk-UA" w:eastAsia="ru-RU"/>
        </w:rPr>
        <w:t xml:space="preserve">1. 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Припинити діяльність юридичної особи Лисичанська загальноосвітня школа І-ІІ ступенів № 32 Лисичанської міської ради Луганської області в результаті її реорганізації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шляхом 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приєднання до юридичної особи Комунальний заклад «Лисичанська загальноосвітня школа І-ІІ ступенів № 29 Лисичанської міської ради Луганської області».</w:t>
      </w:r>
    </w:p>
    <w:p w:rsidR="009824D2" w:rsidRDefault="009824D2" w:rsidP="00EC2E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2. Створити комісію з припинення діяльності Лисичанської загальноосвітньої школи І-ІІ ступенів № 32 Лисичанської міської ради Луганської області </w:t>
      </w:r>
      <w:r>
        <w:rPr>
          <w:rFonts w:ascii="Times New Roman" w:hAnsi="Times New Roman"/>
          <w:sz w:val="28"/>
          <w:szCs w:val="28"/>
          <w:lang w:val="uk-UA" w:eastAsia="ru-RU"/>
        </w:rPr>
        <w:t>та призначити голову комісії (додаток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).</w:t>
      </w:r>
    </w:p>
    <w:p w:rsidR="009824D2" w:rsidRDefault="009824D2" w:rsidP="00EC2E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3. Визначити термін пред’явлення вимог кредиторів два місяці з дати оприлюднення повідомлення про припинення.</w:t>
      </w:r>
    </w:p>
    <w:p w:rsidR="009824D2" w:rsidRPr="000A66A6" w:rsidRDefault="009824D2" w:rsidP="00EC2E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4. Голові комісії з припинення провести всі необхідні дії з припинення юридичної особи в результаті реорганізації шляхом приєднання в порядку встановленому чинним законодавством України, а також забезпечити проведення складання передавального акту відповідно до чинного законодавства та державної реєстрації припинення юридичної особи.</w:t>
      </w:r>
    </w:p>
    <w:p w:rsidR="009824D2" w:rsidRPr="000A66A6" w:rsidRDefault="009824D2" w:rsidP="00EC2E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5. КЗ «Лисичанська загальноосвітня школа  І-ІІ ступенів № 29 Лисичанської міської ради»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є 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правонаступником Лисичанської загальноосвітньої школи І-ІІ ступенів № 32 Лисичанської міської ради Луганської області.</w:t>
      </w:r>
    </w:p>
    <w:p w:rsidR="009824D2" w:rsidRPr="000A66A6" w:rsidRDefault="009824D2" w:rsidP="00EC2ED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6. Відділу освіти 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>Лисичанської міської ради (Худоба Т. В.):</w:t>
      </w:r>
    </w:p>
    <w:p w:rsidR="009824D2" w:rsidRPr="000A66A6" w:rsidRDefault="009824D2" w:rsidP="004A4DA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0"/>
          <w:lang w:val="uk-UA" w:eastAsia="ru-RU"/>
        </w:rPr>
        <w:t>6.1. Переглянути кошторис видатків КЗ «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Лисичанська загальноосвітня школа  І-ІІ ступенів № 29 Лисичанської міської ради Луганської області» на 2016-2017 навчальний рік, враховуючи приєднання до неї Лисичанської загальноосвітньої школи І-ІІ ступенів № 32 Лисичанської міської ради Луганської області.</w:t>
      </w:r>
    </w:p>
    <w:p w:rsidR="009824D2" w:rsidRPr="000A66A6" w:rsidRDefault="009824D2" w:rsidP="00EC2ED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         7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. Дане рішення підлягає оприлюдненню на офіційному сайті Лисичанської міської ради.</w:t>
      </w:r>
    </w:p>
    <w:p w:rsidR="009824D2" w:rsidRPr="000A66A6" w:rsidRDefault="009824D2" w:rsidP="00EF0193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 xml:space="preserve">         8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. Контроль за виконанням даного рішення покласти на</w:t>
      </w:r>
      <w:r w:rsidRPr="000A66A6">
        <w:rPr>
          <w:rFonts w:ascii="Times New Roman" w:hAnsi="Times New Roman"/>
          <w:sz w:val="28"/>
          <w:szCs w:val="20"/>
          <w:lang w:val="uk-UA" w:eastAsia="ru-RU"/>
        </w:rPr>
        <w:t xml:space="preserve"> заступника міського голови Ганьшина І.І. та постійну 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>комісію з питань соціально-гуманітарного розвитку.</w:t>
      </w:r>
    </w:p>
    <w:p w:rsidR="009824D2" w:rsidRDefault="009824D2" w:rsidP="00EF0193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Default="009824D2" w:rsidP="00EF0193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EF0193">
      <w:pPr>
        <w:spacing w:after="0" w:line="240" w:lineRule="auto"/>
        <w:jc w:val="both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A22EC3">
      <w:pPr>
        <w:spacing w:after="0" w:line="240" w:lineRule="auto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Міський голова              </w:t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 w:rsidRPr="000A66A6">
        <w:rPr>
          <w:rFonts w:ascii="Times New Roman" w:hAnsi="Times New Roman"/>
          <w:sz w:val="28"/>
          <w:szCs w:val="28"/>
          <w:lang w:val="uk-UA" w:eastAsia="ru-RU"/>
        </w:rPr>
        <w:tab/>
        <w:t xml:space="preserve">     С.І. Ш</w:t>
      </w:r>
      <w:r>
        <w:rPr>
          <w:rFonts w:ascii="Times New Roman" w:hAnsi="Times New Roman"/>
          <w:sz w:val="28"/>
          <w:szCs w:val="28"/>
          <w:lang w:val="uk-UA" w:eastAsia="ru-RU"/>
        </w:rPr>
        <w:t>ИЛІН</w:t>
      </w:r>
    </w:p>
    <w:p w:rsidR="009824D2" w:rsidRPr="000A66A6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Default="009824D2" w:rsidP="007A399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ind w:left="63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Додаток</w:t>
      </w:r>
    </w:p>
    <w:p w:rsidR="009824D2" w:rsidRPr="000A66A6" w:rsidRDefault="009824D2" w:rsidP="00055F31">
      <w:pPr>
        <w:spacing w:after="0" w:line="240" w:lineRule="auto"/>
        <w:ind w:left="63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до рішення міської ради від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28.07.2016 р.</w:t>
      </w:r>
    </w:p>
    <w:p w:rsidR="009824D2" w:rsidRPr="000A66A6" w:rsidRDefault="009824D2" w:rsidP="00055F31">
      <w:pPr>
        <w:spacing w:after="0" w:line="240" w:lineRule="auto"/>
        <w:ind w:left="6300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№ </w:t>
      </w:r>
      <w:r>
        <w:rPr>
          <w:rFonts w:ascii="Times New Roman" w:hAnsi="Times New Roman"/>
          <w:sz w:val="28"/>
          <w:szCs w:val="28"/>
          <w:lang w:val="uk-UA" w:eastAsia="ru-RU"/>
        </w:rPr>
        <w:t xml:space="preserve"> 12/197</w:t>
      </w: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ind w:left="6300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Комісія</w:t>
      </w: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 xml:space="preserve">з припинення діяльності </w:t>
      </w: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Лисичанської загальноосвітньої школи І-ІІ ступенів № 32</w:t>
      </w: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Лисичанської міської ради Луганської області</w:t>
      </w: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 w:eastAsia="ru-RU"/>
        </w:rPr>
      </w:pPr>
    </w:p>
    <w:tbl>
      <w:tblPr>
        <w:tblW w:w="0" w:type="auto"/>
        <w:tblLook w:val="01E0"/>
      </w:tblPr>
      <w:tblGrid>
        <w:gridCol w:w="566"/>
        <w:gridCol w:w="4320"/>
        <w:gridCol w:w="4243"/>
      </w:tblGrid>
      <w:tr w:rsidR="009824D2" w:rsidRPr="00712CFD" w:rsidTr="00712CFD">
        <w:tc>
          <w:tcPr>
            <w:tcW w:w="566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1.</w:t>
            </w:r>
          </w:p>
        </w:tc>
        <w:tc>
          <w:tcPr>
            <w:tcW w:w="4320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Ганьшин Ігор Іванович</w:t>
            </w:r>
          </w:p>
          <w:p w:rsidR="009824D2" w:rsidRPr="00A34BC1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ід.код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–2179213497</w:t>
            </w:r>
          </w:p>
        </w:tc>
        <w:tc>
          <w:tcPr>
            <w:tcW w:w="4243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- заступник міського голови, голова  комісії;</w:t>
            </w:r>
          </w:p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ab/>
            </w:r>
          </w:p>
        </w:tc>
      </w:tr>
      <w:tr w:rsidR="009824D2" w:rsidRPr="00712CFD" w:rsidTr="00712CFD">
        <w:tc>
          <w:tcPr>
            <w:tcW w:w="566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2.</w:t>
            </w:r>
          </w:p>
        </w:tc>
        <w:tc>
          <w:tcPr>
            <w:tcW w:w="4320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Худоба Тетяна Валеріївна</w:t>
            </w:r>
          </w:p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ід.код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>–2674111386</w:t>
            </w:r>
          </w:p>
        </w:tc>
        <w:tc>
          <w:tcPr>
            <w:tcW w:w="4243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- начальник відділу освіти Лисичанської міської ради, член комісії;</w:t>
            </w:r>
          </w:p>
        </w:tc>
      </w:tr>
      <w:tr w:rsidR="009824D2" w:rsidRPr="00712CFD" w:rsidTr="00712CFD">
        <w:tc>
          <w:tcPr>
            <w:tcW w:w="566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3.</w:t>
            </w:r>
          </w:p>
        </w:tc>
        <w:tc>
          <w:tcPr>
            <w:tcW w:w="4320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Терентьєва Олена Олександрівна</w:t>
            </w:r>
          </w:p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ід.код</w:t>
            </w:r>
            <w:r>
              <w:rPr>
                <w:rFonts w:ascii="Times New Roman" w:hAnsi="Times New Roman"/>
                <w:sz w:val="28"/>
                <w:szCs w:val="28"/>
                <w:lang w:val="uk-UA" w:eastAsia="ru-RU"/>
              </w:rPr>
              <w:t xml:space="preserve">– 2539407740 </w:t>
            </w:r>
          </w:p>
        </w:tc>
        <w:tc>
          <w:tcPr>
            <w:tcW w:w="4243" w:type="dxa"/>
          </w:tcPr>
          <w:p w:rsidR="009824D2" w:rsidRPr="00712CFD" w:rsidRDefault="009824D2" w:rsidP="00712CF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712CFD">
              <w:rPr>
                <w:rFonts w:ascii="Times New Roman" w:hAnsi="Times New Roman"/>
                <w:sz w:val="28"/>
                <w:szCs w:val="28"/>
                <w:lang w:val="uk-UA" w:eastAsia="ru-RU"/>
              </w:rPr>
              <w:t>- заступник головного бухгалтера централізованої бухгалтерії відділу освіти, член комісії.</w:t>
            </w:r>
          </w:p>
        </w:tc>
      </w:tr>
    </w:tbl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DE1C3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0A66A6">
        <w:rPr>
          <w:rFonts w:ascii="Times New Roman" w:hAnsi="Times New Roman"/>
          <w:sz w:val="28"/>
          <w:szCs w:val="28"/>
          <w:lang w:val="uk-UA" w:eastAsia="ru-RU"/>
        </w:rPr>
        <w:t>Місцезнаходження комісії: відділ освіти Лисичанської міської ради, м.Лисичанськ, вул.Сєвєродонецька, 62.</w:t>
      </w: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Секретар міської ради</w:t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  <w:t>Е.І. Щеглаков</w:t>
      </w:r>
    </w:p>
    <w:p w:rsidR="009824D2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  <w:r>
        <w:rPr>
          <w:rFonts w:ascii="Times New Roman" w:hAnsi="Times New Roman"/>
          <w:sz w:val="28"/>
          <w:szCs w:val="28"/>
          <w:lang w:val="uk-UA" w:eastAsia="ru-RU"/>
        </w:rPr>
        <w:t>Заступник міського голови</w:t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</w:r>
      <w:r>
        <w:rPr>
          <w:rFonts w:ascii="Times New Roman" w:hAnsi="Times New Roman"/>
          <w:sz w:val="28"/>
          <w:szCs w:val="28"/>
          <w:lang w:val="uk-UA" w:eastAsia="ru-RU"/>
        </w:rPr>
        <w:tab/>
        <w:t>І.І. Ганьшин</w:t>
      </w:r>
    </w:p>
    <w:p w:rsidR="009824D2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055F3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ru-RU"/>
        </w:rPr>
      </w:pPr>
    </w:p>
    <w:p w:rsidR="009824D2" w:rsidRPr="000A66A6" w:rsidRDefault="009824D2" w:rsidP="007A3994">
      <w:pPr>
        <w:spacing w:after="0" w:line="240" w:lineRule="auto"/>
        <w:rPr>
          <w:rFonts w:ascii="Times New Roman" w:hAnsi="Times New Roman"/>
          <w:sz w:val="28"/>
          <w:szCs w:val="20"/>
          <w:lang w:val="uk-UA" w:eastAsia="ru-RU"/>
        </w:rPr>
      </w:pPr>
    </w:p>
    <w:p w:rsidR="009824D2" w:rsidRPr="000A66A6" w:rsidRDefault="009824D2" w:rsidP="007A3994">
      <w:pPr>
        <w:rPr>
          <w:lang w:val="uk-UA"/>
        </w:rPr>
      </w:pPr>
    </w:p>
    <w:sectPr w:rsidR="009824D2" w:rsidRPr="000A66A6" w:rsidSect="00776D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E43949"/>
    <w:multiLevelType w:val="hybridMultilevel"/>
    <w:tmpl w:val="EAF0AECE"/>
    <w:lvl w:ilvl="0" w:tplc="C30C2D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6AE7C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CD032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36A25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40C1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7240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F4BA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860A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306D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A6CF0"/>
    <w:rsid w:val="00055F31"/>
    <w:rsid w:val="00071630"/>
    <w:rsid w:val="000A66A6"/>
    <w:rsid w:val="000E6BD0"/>
    <w:rsid w:val="000E7618"/>
    <w:rsid w:val="000F6C18"/>
    <w:rsid w:val="00112DE1"/>
    <w:rsid w:val="00115278"/>
    <w:rsid w:val="00137039"/>
    <w:rsid w:val="00187270"/>
    <w:rsid w:val="001B3E73"/>
    <w:rsid w:val="001C328B"/>
    <w:rsid w:val="00206548"/>
    <w:rsid w:val="00254664"/>
    <w:rsid w:val="002A6A44"/>
    <w:rsid w:val="00381868"/>
    <w:rsid w:val="00396A58"/>
    <w:rsid w:val="00413CCC"/>
    <w:rsid w:val="004600A4"/>
    <w:rsid w:val="00467397"/>
    <w:rsid w:val="004A4DA9"/>
    <w:rsid w:val="004A7849"/>
    <w:rsid w:val="0050734F"/>
    <w:rsid w:val="005100F0"/>
    <w:rsid w:val="00555BD5"/>
    <w:rsid w:val="0056462D"/>
    <w:rsid w:val="005A5F50"/>
    <w:rsid w:val="005B5EC3"/>
    <w:rsid w:val="005E1DD2"/>
    <w:rsid w:val="005F58D2"/>
    <w:rsid w:val="00616EFC"/>
    <w:rsid w:val="007063FE"/>
    <w:rsid w:val="00712CFD"/>
    <w:rsid w:val="007315C5"/>
    <w:rsid w:val="00747512"/>
    <w:rsid w:val="007649DF"/>
    <w:rsid w:val="00776D4A"/>
    <w:rsid w:val="007A2AC3"/>
    <w:rsid w:val="007A3994"/>
    <w:rsid w:val="007B6B95"/>
    <w:rsid w:val="007C7B6E"/>
    <w:rsid w:val="007D5846"/>
    <w:rsid w:val="007F530E"/>
    <w:rsid w:val="00814617"/>
    <w:rsid w:val="00815A9A"/>
    <w:rsid w:val="008A64B5"/>
    <w:rsid w:val="008E5743"/>
    <w:rsid w:val="008F6060"/>
    <w:rsid w:val="00910428"/>
    <w:rsid w:val="009117A4"/>
    <w:rsid w:val="009824D2"/>
    <w:rsid w:val="00990341"/>
    <w:rsid w:val="009B58CA"/>
    <w:rsid w:val="00A22EC3"/>
    <w:rsid w:val="00A34BC1"/>
    <w:rsid w:val="00AA69F6"/>
    <w:rsid w:val="00AC7A00"/>
    <w:rsid w:val="00B52C5E"/>
    <w:rsid w:val="00B95839"/>
    <w:rsid w:val="00C31FE6"/>
    <w:rsid w:val="00C51663"/>
    <w:rsid w:val="00CB270D"/>
    <w:rsid w:val="00CB7685"/>
    <w:rsid w:val="00CE2D94"/>
    <w:rsid w:val="00CF6D96"/>
    <w:rsid w:val="00D86254"/>
    <w:rsid w:val="00DE1C37"/>
    <w:rsid w:val="00E26453"/>
    <w:rsid w:val="00E85782"/>
    <w:rsid w:val="00EC2ED8"/>
    <w:rsid w:val="00EF0193"/>
    <w:rsid w:val="00EF742D"/>
    <w:rsid w:val="00F11BE7"/>
    <w:rsid w:val="00F13B8A"/>
    <w:rsid w:val="00F20885"/>
    <w:rsid w:val="00F86307"/>
    <w:rsid w:val="00FA6C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6D4A"/>
    <w:pPr>
      <w:spacing w:after="200" w:line="276" w:lineRule="auto"/>
    </w:pPr>
    <w:rPr>
      <w:lang w:val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055F31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3</Pages>
  <Words>467</Words>
  <Characters>2667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Компьютер</cp:lastModifiedBy>
  <cp:revision>9</cp:revision>
  <cp:lastPrinted>2016-07-06T10:04:00Z</cp:lastPrinted>
  <dcterms:created xsi:type="dcterms:W3CDTF">2016-07-08T12:54:00Z</dcterms:created>
  <dcterms:modified xsi:type="dcterms:W3CDTF">2016-07-29T10:24:00Z</dcterms:modified>
</cp:coreProperties>
</file>